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2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5"/>
        <w:gridCol w:w="729"/>
        <w:gridCol w:w="6551"/>
      </w:tblGrid>
      <w:tr w:rsidR="001B2ABD" w14:paraId="7C8D0B22" w14:textId="77777777" w:rsidTr="00E65035">
        <w:trPr>
          <w:trHeight w:val="4505"/>
        </w:trPr>
        <w:tc>
          <w:tcPr>
            <w:tcW w:w="3645" w:type="dxa"/>
            <w:vAlign w:val="bottom"/>
          </w:tcPr>
          <w:p w14:paraId="78272791" w14:textId="0F55B934" w:rsidR="001B2ABD" w:rsidRDefault="002D14CC" w:rsidP="001B2ABD">
            <w:pPr>
              <w:tabs>
                <w:tab w:val="left" w:pos="990"/>
              </w:tabs>
              <w:jc w:val="center"/>
            </w:pPr>
            <w:r w:rsidRPr="002D14CC">
              <w:rPr>
                <w:noProof/>
              </w:rPr>
              <w:drawing>
                <wp:inline distT="0" distB="0" distL="0" distR="0" wp14:anchorId="28659970" wp14:editId="4B764238">
                  <wp:extent cx="2019300" cy="2657475"/>
                  <wp:effectExtent l="0" t="0" r="0" b="476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reflection stA="45000" endPos="1000" dist="635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" w:type="dxa"/>
          </w:tcPr>
          <w:p w14:paraId="1125D087" w14:textId="1836A54C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551" w:type="dxa"/>
            <w:vAlign w:val="bottom"/>
          </w:tcPr>
          <w:p w14:paraId="72BD7F6A" w14:textId="77777777" w:rsidR="001B2ABD" w:rsidRDefault="007C03ED" w:rsidP="001B2ABD">
            <w:pPr>
              <w:pStyle w:val="Title"/>
            </w:pPr>
            <w:r>
              <w:t>Nesrine Saleh</w:t>
            </w:r>
          </w:p>
          <w:p w14:paraId="6ACE046F" w14:textId="77777777" w:rsidR="001B2ABD" w:rsidRDefault="007C03ED" w:rsidP="001B2ABD">
            <w:pPr>
              <w:pStyle w:val="Subtitle"/>
            </w:pPr>
            <w:r w:rsidRPr="002D14CC">
              <w:rPr>
                <w:spacing w:val="0"/>
                <w:w w:val="46"/>
              </w:rPr>
              <w:t>A Doctor of Clinical Patholog</w:t>
            </w:r>
            <w:r w:rsidRPr="002D14CC">
              <w:rPr>
                <w:spacing w:val="6"/>
                <w:w w:val="46"/>
              </w:rPr>
              <w:t>y</w:t>
            </w:r>
          </w:p>
        </w:tc>
      </w:tr>
      <w:tr w:rsidR="00B430F3" w:rsidRPr="00B430F3" w14:paraId="6896ABC4" w14:textId="77777777" w:rsidTr="00E65035">
        <w:trPr>
          <w:trHeight w:val="8244"/>
        </w:trPr>
        <w:tc>
          <w:tcPr>
            <w:tcW w:w="3645" w:type="dxa"/>
          </w:tcPr>
          <w:p w14:paraId="49F11E72" w14:textId="4AA7F081" w:rsidR="001B2ABD" w:rsidRDefault="001B2ABD" w:rsidP="00036450">
            <w:pPr>
              <w:pStyle w:val="Heading3"/>
            </w:pPr>
          </w:p>
          <w:p w14:paraId="5206DDEB" w14:textId="39AD71BA" w:rsidR="00036450" w:rsidRDefault="00036450" w:rsidP="000E2A77"/>
          <w:p w14:paraId="6C7C61C7" w14:textId="77777777" w:rsidR="00036450" w:rsidRDefault="00036450" w:rsidP="00036450"/>
          <w:sdt>
            <w:sdtPr>
              <w:id w:val="-1954003311"/>
              <w:placeholder>
                <w:docPart w:val="B1413058FEB44615B791D8447335CE8D"/>
              </w:placeholder>
              <w:temporary/>
              <w:showingPlcHdr/>
              <w15:appearance w15:val="hidden"/>
            </w:sdtPr>
            <w:sdtEndPr/>
            <w:sdtContent>
              <w:p w14:paraId="7ABFEE39" w14:textId="77777777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DFEFAD154BD74511BD4AA4571BF149D7"/>
              </w:placeholder>
              <w:temporary/>
              <w:showingPlcHdr/>
              <w15:appearance w15:val="hidden"/>
            </w:sdtPr>
            <w:sdtEndPr/>
            <w:sdtContent>
              <w:p w14:paraId="3023064E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4AB5B314" w14:textId="77777777" w:rsidR="004D3011" w:rsidRDefault="000E50AF" w:rsidP="004D3011">
            <w:r>
              <w:t>01228822048</w:t>
            </w:r>
          </w:p>
          <w:p w14:paraId="37A3F0D1" w14:textId="77777777" w:rsidR="004D3011" w:rsidRDefault="004D3011" w:rsidP="004D3011"/>
          <w:p w14:paraId="275A40A5" w14:textId="77777777" w:rsidR="004D3011" w:rsidRDefault="004D3011" w:rsidP="004D3011"/>
          <w:sdt>
            <w:sdtPr>
              <w:id w:val="-240260293"/>
              <w:placeholder>
                <w:docPart w:val="A807634FD1A64D0D9572E41CDEA6B4F0"/>
              </w:placeholder>
              <w:temporary/>
              <w:showingPlcHdr/>
              <w15:appearance w15:val="hidden"/>
            </w:sdtPr>
            <w:sdtEndPr/>
            <w:sdtContent>
              <w:p w14:paraId="4C6EAEB1" w14:textId="77777777" w:rsidR="004D3011" w:rsidRDefault="004D3011" w:rsidP="004D3011">
                <w:r w:rsidRPr="004D3011">
                  <w:t>EMAIL:</w:t>
                </w:r>
              </w:p>
            </w:sdtContent>
          </w:sdt>
          <w:p w14:paraId="4D309158" w14:textId="77777777" w:rsidR="00036450" w:rsidRPr="000E2A77" w:rsidRDefault="000E50AF" w:rsidP="004D3011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 w:rsidRPr="000E2A77">
              <w:rPr>
                <w:rFonts w:asciiTheme="majorBidi" w:hAnsiTheme="majorBidi" w:cstheme="majorBidi"/>
                <w:sz w:val="24"/>
                <w:szCs w:val="24"/>
              </w:rPr>
              <w:t>Dr.nesrinesaleh@gmail.com</w:t>
            </w:r>
          </w:p>
          <w:p w14:paraId="5B44BD07" w14:textId="0BA61EA1" w:rsidR="004D3011" w:rsidRPr="000E2A77" w:rsidRDefault="000E2A77" w:rsidP="00CB0055">
            <w:pPr>
              <w:pStyle w:val="Heading3"/>
              <w:rPr>
                <w:rFonts w:ascii="Times New Roman" w:hAnsi="Times New Roman" w:cs="Times New Roman"/>
                <w:sz w:val="24"/>
              </w:rPr>
            </w:pPr>
            <w:r w:rsidRPr="000E2A77">
              <w:rPr>
                <w:rFonts w:ascii="Times New Roman" w:hAnsi="Times New Roman" w:cs="Times New Roman"/>
                <w:caps w:val="0"/>
                <w:sz w:val="24"/>
              </w:rPr>
              <w:t>Nesrine.Saleh@rio.sci.eg</w:t>
            </w:r>
          </w:p>
          <w:p w14:paraId="77148A22" w14:textId="0003A82D" w:rsidR="004D3011" w:rsidRPr="000E2A77" w:rsidRDefault="004D3011" w:rsidP="004D3011">
            <w:pPr>
              <w:rPr>
                <w:rFonts w:ascii="Times New Roman" w:hAnsi="Times New Roman" w:cs="Times New Roman"/>
              </w:rPr>
            </w:pPr>
          </w:p>
          <w:p w14:paraId="6A043D53" w14:textId="5BDFF11D" w:rsidR="004D3011" w:rsidRDefault="004D3011" w:rsidP="004D3011"/>
          <w:p w14:paraId="3FB18679" w14:textId="556CF557" w:rsidR="004D3011" w:rsidRDefault="004D3011" w:rsidP="004D3011"/>
          <w:p w14:paraId="1880AA53" w14:textId="30A0614C" w:rsidR="004D3011" w:rsidRPr="004D3011" w:rsidRDefault="004D3011" w:rsidP="004D3011"/>
        </w:tc>
        <w:tc>
          <w:tcPr>
            <w:tcW w:w="729" w:type="dxa"/>
          </w:tcPr>
          <w:p w14:paraId="1B12E7E1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551" w:type="dxa"/>
          </w:tcPr>
          <w:sdt>
            <w:sdtPr>
              <w:id w:val="1049110328"/>
              <w:placeholder>
                <w:docPart w:val="CF761F3765A3484C81E013983133F46C"/>
              </w:placeholder>
              <w:temporary/>
              <w:showingPlcHdr/>
              <w15:appearance w15:val="hidden"/>
            </w:sdtPr>
            <w:sdtEndPr/>
            <w:sdtContent>
              <w:p w14:paraId="3F565F48" w14:textId="77777777" w:rsidR="001B2ABD" w:rsidRDefault="00E25A26" w:rsidP="00036450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389ECB5C" w14:textId="06444561" w:rsidR="00036450" w:rsidRPr="0082721E" w:rsidRDefault="00EF7F6E" w:rsidP="00036450">
            <w:pPr>
              <w:rPr>
                <w:sz w:val="22"/>
              </w:rPr>
            </w:pPr>
            <w:r w:rsidRPr="0082721E">
              <w:rPr>
                <w:sz w:val="22"/>
              </w:rPr>
              <w:t>Bachelorly</w:t>
            </w:r>
            <w:r w:rsidR="007C03ED" w:rsidRPr="0082721E">
              <w:rPr>
                <w:sz w:val="22"/>
              </w:rPr>
              <w:t xml:space="preserve"> of medicine and surgery</w:t>
            </w:r>
          </w:p>
          <w:p w14:paraId="063D2CCB" w14:textId="77777777" w:rsidR="000E2A77" w:rsidRPr="0082721E" w:rsidRDefault="000E2A77" w:rsidP="000E2A77">
            <w:pPr>
              <w:pStyle w:val="Heading4"/>
              <w:rPr>
                <w:sz w:val="22"/>
              </w:rPr>
            </w:pPr>
            <w:r w:rsidRPr="0082721E">
              <w:rPr>
                <w:sz w:val="22"/>
              </w:rPr>
              <w:t xml:space="preserve">Faculty of medicine </w:t>
            </w:r>
            <w:proofErr w:type="spellStart"/>
            <w:r w:rsidRPr="0082721E">
              <w:rPr>
                <w:sz w:val="22"/>
              </w:rPr>
              <w:t>Kasr</w:t>
            </w:r>
            <w:proofErr w:type="spellEnd"/>
            <w:r w:rsidRPr="0082721E">
              <w:rPr>
                <w:sz w:val="22"/>
              </w:rPr>
              <w:t xml:space="preserve"> Al-</w:t>
            </w:r>
            <w:proofErr w:type="spellStart"/>
            <w:r w:rsidRPr="0082721E">
              <w:rPr>
                <w:sz w:val="22"/>
              </w:rPr>
              <w:t>Ainy</w:t>
            </w:r>
            <w:proofErr w:type="spellEnd"/>
          </w:p>
          <w:p w14:paraId="73EC2EA0" w14:textId="77777777" w:rsidR="000E2A77" w:rsidRPr="0082721E" w:rsidRDefault="000E2A77" w:rsidP="000E2A77">
            <w:pPr>
              <w:pStyle w:val="Date"/>
              <w:rPr>
                <w:sz w:val="22"/>
              </w:rPr>
            </w:pPr>
            <w:r w:rsidRPr="0082721E">
              <w:rPr>
                <w:sz w:val="22"/>
              </w:rPr>
              <w:t>2000 - 2006</w:t>
            </w:r>
          </w:p>
          <w:p w14:paraId="0426457A" w14:textId="77777777" w:rsidR="000E2A77" w:rsidRPr="0082721E" w:rsidRDefault="000E2A77" w:rsidP="00036450">
            <w:pPr>
              <w:rPr>
                <w:sz w:val="22"/>
              </w:rPr>
            </w:pPr>
          </w:p>
          <w:p w14:paraId="3EEC5DFE" w14:textId="77777777" w:rsidR="00036450" w:rsidRPr="0082721E" w:rsidRDefault="007C03ED" w:rsidP="00B359E4">
            <w:pPr>
              <w:pStyle w:val="Heading4"/>
              <w:rPr>
                <w:sz w:val="22"/>
              </w:rPr>
            </w:pPr>
            <w:r w:rsidRPr="0082721E">
              <w:rPr>
                <w:sz w:val="22"/>
              </w:rPr>
              <w:t>Master's degree in 2017</w:t>
            </w:r>
          </w:p>
          <w:p w14:paraId="0CDE9D63" w14:textId="77777777" w:rsidR="00036450" w:rsidRPr="0082721E" w:rsidRDefault="007C03ED" w:rsidP="00036450">
            <w:pPr>
              <w:rPr>
                <w:sz w:val="22"/>
              </w:rPr>
            </w:pPr>
            <w:r w:rsidRPr="0082721E">
              <w:rPr>
                <w:b/>
                <w:bCs/>
                <w:sz w:val="22"/>
              </w:rPr>
              <w:t>Field:</w:t>
            </w:r>
            <w:r w:rsidRPr="0082721E">
              <w:rPr>
                <w:sz w:val="22"/>
              </w:rPr>
              <w:t xml:space="preserve"> Clinical</w:t>
            </w:r>
            <w:r w:rsidR="00EF7F6E" w:rsidRPr="0082721E">
              <w:rPr>
                <w:sz w:val="22"/>
              </w:rPr>
              <w:t xml:space="preserve"> and chemical</w:t>
            </w:r>
            <w:r w:rsidRPr="0082721E">
              <w:rPr>
                <w:sz w:val="22"/>
              </w:rPr>
              <w:t xml:space="preserve"> </w:t>
            </w:r>
            <w:r w:rsidR="00EF7F6E" w:rsidRPr="0082721E">
              <w:rPr>
                <w:sz w:val="22"/>
              </w:rPr>
              <w:t>Pathology</w:t>
            </w:r>
          </w:p>
          <w:sdt>
            <w:sdtPr>
              <w:id w:val="1001553383"/>
              <w:placeholder>
                <w:docPart w:val="A6EBF408DB5C42278D248D17C012A51A"/>
              </w:placeholder>
              <w:temporary/>
              <w:showingPlcHdr/>
              <w15:appearance w15:val="hidden"/>
            </w:sdtPr>
            <w:sdtEndPr/>
            <w:sdtContent>
              <w:p w14:paraId="534896B6" w14:textId="77777777" w:rsidR="00036450" w:rsidRDefault="00036450" w:rsidP="00036450">
                <w:pPr>
                  <w:pStyle w:val="Heading2"/>
                </w:pPr>
                <w:r w:rsidRPr="00036450">
                  <w:t>WORK EXPERIENCE</w:t>
                </w:r>
              </w:p>
            </w:sdtContent>
          </w:sdt>
          <w:p w14:paraId="22CAA35A" w14:textId="77777777" w:rsidR="00036450" w:rsidRPr="0082721E" w:rsidRDefault="00EF7F6E" w:rsidP="00B359E4">
            <w:pPr>
              <w:pStyle w:val="Heading4"/>
              <w:rPr>
                <w:bCs/>
                <w:sz w:val="22"/>
              </w:rPr>
            </w:pPr>
            <w:r w:rsidRPr="0082721E">
              <w:rPr>
                <w:sz w:val="22"/>
              </w:rPr>
              <w:t>Research Institute of Ophthalmology Lecturer Assistant</w:t>
            </w:r>
          </w:p>
          <w:p w14:paraId="52E9885D" w14:textId="77777777" w:rsidR="00036450" w:rsidRPr="0082721E" w:rsidRDefault="00E65035" w:rsidP="00B359E4">
            <w:pPr>
              <w:pStyle w:val="Date"/>
              <w:rPr>
                <w:sz w:val="22"/>
              </w:rPr>
            </w:pPr>
            <w:r w:rsidRPr="0082721E">
              <w:rPr>
                <w:sz w:val="22"/>
              </w:rPr>
              <w:t xml:space="preserve">From </w:t>
            </w:r>
            <w:r w:rsidR="00EF7F6E" w:rsidRPr="0082721E">
              <w:rPr>
                <w:sz w:val="22"/>
              </w:rPr>
              <w:t>2017</w:t>
            </w:r>
            <w:r w:rsidRPr="0082721E">
              <w:rPr>
                <w:sz w:val="22"/>
              </w:rPr>
              <w:t xml:space="preserve">to </w:t>
            </w:r>
            <w:r w:rsidR="00EF7F6E" w:rsidRPr="0082721E">
              <w:rPr>
                <w:sz w:val="22"/>
              </w:rPr>
              <w:t>2021</w:t>
            </w:r>
          </w:p>
          <w:p w14:paraId="64213B5D" w14:textId="77777777" w:rsidR="00036450" w:rsidRPr="0082721E" w:rsidRDefault="00EF7F6E" w:rsidP="00E356A0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82721E">
              <w:rPr>
                <w:sz w:val="22"/>
              </w:rPr>
              <w:t>Laboratory worker since 2008. Expert of PCR and stem cell researcher</w:t>
            </w:r>
            <w:r w:rsidR="00036450" w:rsidRPr="0082721E">
              <w:rPr>
                <w:sz w:val="22"/>
              </w:rPr>
              <w:t xml:space="preserve"> </w:t>
            </w:r>
          </w:p>
          <w:p w14:paraId="69EF47FB" w14:textId="77777777" w:rsidR="004D3011" w:rsidRPr="0082721E" w:rsidRDefault="001B5978" w:rsidP="00E65035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82721E">
              <w:rPr>
                <w:sz w:val="22"/>
              </w:rPr>
              <w:t>Gained proficiency in basic laboratory skills: solution making, sterile technique, proper use of basic lab tools and equipment, safe handling of hazardous materials.</w:t>
            </w:r>
          </w:p>
          <w:p w14:paraId="1BA9694A" w14:textId="77777777" w:rsidR="001B5978" w:rsidRPr="0082721E" w:rsidRDefault="001B5978" w:rsidP="00E65035">
            <w:pPr>
              <w:pStyle w:val="ListParagraph"/>
              <w:numPr>
                <w:ilvl w:val="0"/>
                <w:numId w:val="1"/>
              </w:numPr>
              <w:rPr>
                <w:sz w:val="22"/>
              </w:rPr>
            </w:pPr>
            <w:r w:rsidRPr="0082721E">
              <w:rPr>
                <w:sz w:val="22"/>
              </w:rPr>
              <w:t>Gained experience in molecular biology: PCR, gel electrophoresis, RFLP technique, western blotting, chromatography</w:t>
            </w:r>
            <w:r w:rsidR="00976C1C" w:rsidRPr="0082721E">
              <w:rPr>
                <w:sz w:val="22"/>
              </w:rPr>
              <w:t xml:space="preserve"> and spectrophotometry</w:t>
            </w:r>
            <w:r w:rsidRPr="0082721E">
              <w:rPr>
                <w:sz w:val="22"/>
              </w:rPr>
              <w:t xml:space="preserve">. </w:t>
            </w:r>
          </w:p>
          <w:p w14:paraId="4D38EE16" w14:textId="77777777" w:rsidR="004D3011" w:rsidRPr="0082721E" w:rsidRDefault="00183BC1" w:rsidP="004D3011">
            <w:pPr>
              <w:rPr>
                <w:sz w:val="22"/>
              </w:rPr>
            </w:pPr>
            <w:r w:rsidRPr="0082721E">
              <w:rPr>
                <w:sz w:val="22"/>
              </w:rPr>
              <w:t>Language: speaking English and French</w:t>
            </w:r>
          </w:p>
          <w:p w14:paraId="1C12904B" w14:textId="77777777" w:rsidR="004D3011" w:rsidRDefault="004D3011" w:rsidP="00036450"/>
          <w:p w14:paraId="0F365FF8" w14:textId="77777777" w:rsidR="00036450" w:rsidRDefault="00F56E22" w:rsidP="00183BC1">
            <w:pPr>
              <w:pStyle w:val="Heading2"/>
              <w:rPr>
                <w:noProof/>
                <w:color w:val="000000" w:themeColor="text1"/>
              </w:rPr>
            </w:pPr>
            <w:sdt>
              <w:sdtPr>
                <w:id w:val="1669594239"/>
                <w:placeholder>
                  <w:docPart w:val="F5DF8CBE21754271AC8575E3A0E636DD"/>
                </w:placeholder>
                <w:temporary/>
                <w:showingPlcHdr/>
                <w15:appearance w15:val="hidden"/>
              </w:sdtPr>
              <w:sdtEndPr/>
              <w:sdtContent>
                <w:r w:rsidR="00180329" w:rsidRPr="00036450">
                  <w:rPr>
                    <w:rStyle w:val="Heading2Char"/>
                    <w:b/>
                    <w:bCs/>
                    <w:caps/>
                  </w:rPr>
                  <w:t>SKILLS</w:t>
                </w:r>
              </w:sdtContent>
            </w:sdt>
          </w:p>
          <w:p w14:paraId="340C74F3" w14:textId="77777777" w:rsidR="00183BC1" w:rsidRPr="0082721E" w:rsidRDefault="00183BC1" w:rsidP="001A5C1A">
            <w:pPr>
              <w:pStyle w:val="ListParagraph"/>
              <w:numPr>
                <w:ilvl w:val="0"/>
                <w:numId w:val="2"/>
              </w:numPr>
              <w:rPr>
                <w:sz w:val="22"/>
              </w:rPr>
            </w:pPr>
            <w:bookmarkStart w:id="0" w:name="_GoBack"/>
            <w:r w:rsidRPr="0082721E">
              <w:rPr>
                <w:sz w:val="22"/>
              </w:rPr>
              <w:t>Computer skills (</w:t>
            </w:r>
            <w:r w:rsidR="00976C1C" w:rsidRPr="0082721E">
              <w:rPr>
                <w:sz w:val="22"/>
              </w:rPr>
              <w:t>Word, Excel</w:t>
            </w:r>
            <w:r w:rsidRPr="0082721E">
              <w:rPr>
                <w:sz w:val="22"/>
              </w:rPr>
              <w:t xml:space="preserve">, power point </w:t>
            </w:r>
            <w:r w:rsidR="0087790B" w:rsidRPr="0082721E">
              <w:rPr>
                <w:sz w:val="22"/>
              </w:rPr>
              <w:t>representation)</w:t>
            </w:r>
          </w:p>
          <w:p w14:paraId="5CEF6F88" w14:textId="77777777" w:rsidR="00976C1C" w:rsidRPr="00183BC1" w:rsidRDefault="00976C1C" w:rsidP="001A5C1A">
            <w:pPr>
              <w:pStyle w:val="ListParagraph"/>
              <w:numPr>
                <w:ilvl w:val="0"/>
                <w:numId w:val="2"/>
              </w:numPr>
            </w:pPr>
            <w:r w:rsidRPr="0082721E">
              <w:rPr>
                <w:sz w:val="22"/>
              </w:rPr>
              <w:t>Teamwork and cooperation with other team in the lab in the use of equipment and supplies.</w:t>
            </w:r>
            <w:bookmarkEnd w:id="0"/>
          </w:p>
        </w:tc>
      </w:tr>
    </w:tbl>
    <w:p w14:paraId="7748659A" w14:textId="77777777" w:rsidR="0043117B" w:rsidRDefault="00F56E22" w:rsidP="000C45FF">
      <w:pPr>
        <w:tabs>
          <w:tab w:val="left" w:pos="990"/>
        </w:tabs>
      </w:pPr>
    </w:p>
    <w:sectPr w:rsidR="0043117B" w:rsidSect="000C45FF">
      <w:head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8C098" w14:textId="77777777" w:rsidR="00F56E22" w:rsidRDefault="00F56E22" w:rsidP="000C45FF">
      <w:r>
        <w:separator/>
      </w:r>
    </w:p>
  </w:endnote>
  <w:endnote w:type="continuationSeparator" w:id="0">
    <w:p w14:paraId="58D2534B" w14:textId="77777777" w:rsidR="00F56E22" w:rsidRDefault="00F56E2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CBB253" w14:textId="77777777" w:rsidR="00F56E22" w:rsidRDefault="00F56E22" w:rsidP="000C45FF">
      <w:r>
        <w:separator/>
      </w:r>
    </w:p>
  </w:footnote>
  <w:footnote w:type="continuationSeparator" w:id="0">
    <w:p w14:paraId="1F829E16" w14:textId="77777777" w:rsidR="00F56E22" w:rsidRDefault="00F56E2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138D7" w14:textId="77777777" w:rsidR="000C45FF" w:rsidRDefault="000C45F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6471EC" wp14:editId="2873136C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20D91"/>
    <w:multiLevelType w:val="hybridMultilevel"/>
    <w:tmpl w:val="F3AA59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04B96"/>
    <w:multiLevelType w:val="hybridMultilevel"/>
    <w:tmpl w:val="7EAA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ED"/>
    <w:rsid w:val="00036450"/>
    <w:rsid w:val="00094499"/>
    <w:rsid w:val="000C45FF"/>
    <w:rsid w:val="000E2A77"/>
    <w:rsid w:val="000E3FD1"/>
    <w:rsid w:val="000E50AF"/>
    <w:rsid w:val="00112054"/>
    <w:rsid w:val="001525E1"/>
    <w:rsid w:val="00180329"/>
    <w:rsid w:val="00183BC1"/>
    <w:rsid w:val="0019001F"/>
    <w:rsid w:val="001A5C1A"/>
    <w:rsid w:val="001A74A5"/>
    <w:rsid w:val="001B2ABD"/>
    <w:rsid w:val="001B5978"/>
    <w:rsid w:val="001E0391"/>
    <w:rsid w:val="001E1759"/>
    <w:rsid w:val="001F1ECC"/>
    <w:rsid w:val="002400EB"/>
    <w:rsid w:val="00256CF7"/>
    <w:rsid w:val="00281FD5"/>
    <w:rsid w:val="002D14CC"/>
    <w:rsid w:val="0030481B"/>
    <w:rsid w:val="003156FC"/>
    <w:rsid w:val="003254B5"/>
    <w:rsid w:val="0037121F"/>
    <w:rsid w:val="003A6B7D"/>
    <w:rsid w:val="003B06CA"/>
    <w:rsid w:val="004071FC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771D0"/>
    <w:rsid w:val="00715FCB"/>
    <w:rsid w:val="00743101"/>
    <w:rsid w:val="007775E1"/>
    <w:rsid w:val="007867A0"/>
    <w:rsid w:val="007927F5"/>
    <w:rsid w:val="007C03ED"/>
    <w:rsid w:val="00802CA0"/>
    <w:rsid w:val="0082721E"/>
    <w:rsid w:val="0087790B"/>
    <w:rsid w:val="009260CD"/>
    <w:rsid w:val="00927AC7"/>
    <w:rsid w:val="00952C25"/>
    <w:rsid w:val="00976C1C"/>
    <w:rsid w:val="00A2118D"/>
    <w:rsid w:val="00AD76E2"/>
    <w:rsid w:val="00B20152"/>
    <w:rsid w:val="00B359E4"/>
    <w:rsid w:val="00B430F3"/>
    <w:rsid w:val="00B57D98"/>
    <w:rsid w:val="00B66B0A"/>
    <w:rsid w:val="00B70850"/>
    <w:rsid w:val="00C066B6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A1F4D"/>
    <w:rsid w:val="00DD172A"/>
    <w:rsid w:val="00E25A26"/>
    <w:rsid w:val="00E356A0"/>
    <w:rsid w:val="00E4381A"/>
    <w:rsid w:val="00E55D74"/>
    <w:rsid w:val="00E65035"/>
    <w:rsid w:val="00EF7F6E"/>
    <w:rsid w:val="00F56E22"/>
    <w:rsid w:val="00F60274"/>
    <w:rsid w:val="00F77FB9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53AF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E3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Office\16.0\DTS\en-US%7b69C67364-7EBD-4908-8AE9-4BEBCA1B71D9%7d\%7bA0E92A23-91C1-49FE-B251-D9697DCDCEE4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413058FEB44615B791D8447335C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F1BAA-66A2-4F8D-A1CC-D5509F865226}"/>
      </w:docPartPr>
      <w:docPartBody>
        <w:p w:rsidR="00646088" w:rsidRDefault="006129AD">
          <w:pPr>
            <w:pStyle w:val="B1413058FEB44615B791D8447335CE8D"/>
          </w:pPr>
          <w:r w:rsidRPr="00CB0055">
            <w:t>Contact</w:t>
          </w:r>
        </w:p>
      </w:docPartBody>
    </w:docPart>
    <w:docPart>
      <w:docPartPr>
        <w:name w:val="DFEFAD154BD74511BD4AA4571BF14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59B2F-7C52-4195-8DE4-5D2121BB6D59}"/>
      </w:docPartPr>
      <w:docPartBody>
        <w:p w:rsidR="00646088" w:rsidRDefault="006129AD">
          <w:pPr>
            <w:pStyle w:val="DFEFAD154BD74511BD4AA4571BF149D7"/>
          </w:pPr>
          <w:r w:rsidRPr="004D3011">
            <w:t>PHONE:</w:t>
          </w:r>
        </w:p>
      </w:docPartBody>
    </w:docPart>
    <w:docPart>
      <w:docPartPr>
        <w:name w:val="A807634FD1A64D0D9572E41CDEA6B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2F9FE-846F-47C3-B3B6-0DC300C0F6EB}"/>
      </w:docPartPr>
      <w:docPartBody>
        <w:p w:rsidR="00646088" w:rsidRDefault="006129AD">
          <w:pPr>
            <w:pStyle w:val="A807634FD1A64D0D9572E41CDEA6B4F0"/>
          </w:pPr>
          <w:r w:rsidRPr="004D3011">
            <w:t>EMAIL:</w:t>
          </w:r>
        </w:p>
      </w:docPartBody>
    </w:docPart>
    <w:docPart>
      <w:docPartPr>
        <w:name w:val="CF761F3765A3484C81E013983133F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AA27-941A-4819-ABEC-D209BA8F621F}"/>
      </w:docPartPr>
      <w:docPartBody>
        <w:p w:rsidR="00646088" w:rsidRDefault="006129AD">
          <w:pPr>
            <w:pStyle w:val="CF761F3765A3484C81E013983133F46C"/>
          </w:pPr>
          <w:r w:rsidRPr="00036450">
            <w:t>EDUCATION</w:t>
          </w:r>
        </w:p>
      </w:docPartBody>
    </w:docPart>
    <w:docPart>
      <w:docPartPr>
        <w:name w:val="A6EBF408DB5C42278D248D17C012A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92E11-0120-42D3-AF37-66846314EFC4}"/>
      </w:docPartPr>
      <w:docPartBody>
        <w:p w:rsidR="00646088" w:rsidRDefault="006129AD">
          <w:pPr>
            <w:pStyle w:val="A6EBF408DB5C42278D248D17C012A51A"/>
          </w:pPr>
          <w:r w:rsidRPr="00036450">
            <w:t>WORK EXPERIENCE</w:t>
          </w:r>
        </w:p>
      </w:docPartBody>
    </w:docPart>
    <w:docPart>
      <w:docPartPr>
        <w:name w:val="F5DF8CBE21754271AC8575E3A0E63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47D27-0B3A-466A-9183-BC3BEF4D5233}"/>
      </w:docPartPr>
      <w:docPartBody>
        <w:p w:rsidR="00646088" w:rsidRDefault="006129AD">
          <w:pPr>
            <w:pStyle w:val="F5DF8CBE21754271AC8575E3A0E636DD"/>
          </w:pPr>
          <w:r w:rsidRPr="00036450">
            <w:rPr>
              <w:rStyle w:val="Heading2Char"/>
            </w:rPr>
            <w:t>SKILLS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AD"/>
    <w:rsid w:val="006129AD"/>
    <w:rsid w:val="00646088"/>
    <w:rsid w:val="00D2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pBdr>
        <w:bottom w:val="single" w:sz="8" w:space="1" w:color="4472C4" w:themeColor="accent1"/>
      </w:pBdr>
      <w:bidi w:val="0"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E60240CB0E4C5696A3DED87EBBA1F1">
    <w:name w:val="B2E60240CB0E4C5696A3DED87EBBA1F1"/>
    <w:pPr>
      <w:bidi/>
    </w:pPr>
  </w:style>
  <w:style w:type="paragraph" w:customStyle="1" w:styleId="6C2FEDF8E86D495BAB0EBC2BA6292B75">
    <w:name w:val="6C2FEDF8E86D495BAB0EBC2BA6292B75"/>
    <w:pPr>
      <w:bidi/>
    </w:pPr>
  </w:style>
  <w:style w:type="paragraph" w:customStyle="1" w:styleId="591AABF7070640F8B7A6DBDFB9D0E7B6">
    <w:name w:val="591AABF7070640F8B7A6DBDFB9D0E7B6"/>
    <w:pPr>
      <w:bidi/>
    </w:pPr>
  </w:style>
  <w:style w:type="paragraph" w:customStyle="1" w:styleId="2817ACDF29F14E859CA0C05F62A9C3D4">
    <w:name w:val="2817ACDF29F14E859CA0C05F62A9C3D4"/>
    <w:pPr>
      <w:bidi/>
    </w:pPr>
  </w:style>
  <w:style w:type="paragraph" w:customStyle="1" w:styleId="B1413058FEB44615B791D8447335CE8D">
    <w:name w:val="B1413058FEB44615B791D8447335CE8D"/>
    <w:pPr>
      <w:bidi/>
    </w:pPr>
  </w:style>
  <w:style w:type="paragraph" w:customStyle="1" w:styleId="DFEFAD154BD74511BD4AA4571BF149D7">
    <w:name w:val="DFEFAD154BD74511BD4AA4571BF149D7"/>
    <w:pPr>
      <w:bidi/>
    </w:pPr>
  </w:style>
  <w:style w:type="paragraph" w:customStyle="1" w:styleId="46EB523E942744B3AE581F003F6AE58E">
    <w:name w:val="46EB523E942744B3AE581F003F6AE58E"/>
    <w:pPr>
      <w:bidi/>
    </w:pPr>
  </w:style>
  <w:style w:type="paragraph" w:customStyle="1" w:styleId="FAB4E8345C594FEE91E4606014AE9C86">
    <w:name w:val="FAB4E8345C594FEE91E4606014AE9C86"/>
    <w:pPr>
      <w:bidi/>
    </w:pPr>
  </w:style>
  <w:style w:type="paragraph" w:customStyle="1" w:styleId="6392DBF8B6E646749A288F536AA1D81F">
    <w:name w:val="6392DBF8B6E646749A288F536AA1D81F"/>
    <w:pPr>
      <w:bidi/>
    </w:pPr>
  </w:style>
  <w:style w:type="paragraph" w:customStyle="1" w:styleId="A807634FD1A64D0D9572E41CDEA6B4F0">
    <w:name w:val="A807634FD1A64D0D9572E41CDEA6B4F0"/>
    <w:pPr>
      <w:bidi/>
    </w:pPr>
  </w:style>
  <w:style w:type="character" w:styleId="Hyperlink">
    <w:name w:val="Hyperlink"/>
    <w:basedOn w:val="DefaultParagraphFont"/>
    <w:uiPriority w:val="99"/>
    <w:unhideWhenUsed/>
    <w:rPr>
      <w:color w:val="C45911" w:themeColor="accent2" w:themeShade="BF"/>
      <w:u w:val="single"/>
    </w:rPr>
  </w:style>
  <w:style w:type="paragraph" w:customStyle="1" w:styleId="970E83EA82224823AB0BAEF66E0E319D">
    <w:name w:val="970E83EA82224823AB0BAEF66E0E319D"/>
    <w:pPr>
      <w:bidi/>
    </w:pPr>
  </w:style>
  <w:style w:type="paragraph" w:customStyle="1" w:styleId="ED5540BC68A5489FA1ACCE9547C7AE22">
    <w:name w:val="ED5540BC68A5489FA1ACCE9547C7AE22"/>
    <w:pPr>
      <w:bidi/>
    </w:pPr>
  </w:style>
  <w:style w:type="paragraph" w:customStyle="1" w:styleId="E1E3D2AD7B5E4491B1D1D5A39430136D">
    <w:name w:val="E1E3D2AD7B5E4491B1D1D5A39430136D"/>
    <w:pPr>
      <w:bidi/>
    </w:pPr>
  </w:style>
  <w:style w:type="paragraph" w:customStyle="1" w:styleId="5971F19117234091B3E2A9CD248FEE88">
    <w:name w:val="5971F19117234091B3E2A9CD248FEE88"/>
    <w:pPr>
      <w:bidi/>
    </w:pPr>
  </w:style>
  <w:style w:type="paragraph" w:customStyle="1" w:styleId="43E66E4F233C4669BD110DD11770D577">
    <w:name w:val="43E66E4F233C4669BD110DD11770D577"/>
    <w:pPr>
      <w:bidi/>
    </w:pPr>
  </w:style>
  <w:style w:type="paragraph" w:customStyle="1" w:styleId="F047BC1BE347411CBCAF46DED3537211">
    <w:name w:val="F047BC1BE347411CBCAF46DED3537211"/>
    <w:pPr>
      <w:bidi/>
    </w:pPr>
  </w:style>
  <w:style w:type="paragraph" w:customStyle="1" w:styleId="CF761F3765A3484C81E013983133F46C">
    <w:name w:val="CF761F3765A3484C81E013983133F46C"/>
    <w:pPr>
      <w:bidi/>
    </w:pPr>
  </w:style>
  <w:style w:type="paragraph" w:customStyle="1" w:styleId="4F7CF23747D54F8E8A7CBD6198BC44C5">
    <w:name w:val="4F7CF23747D54F8E8A7CBD6198BC44C5"/>
    <w:pPr>
      <w:bidi/>
    </w:pPr>
  </w:style>
  <w:style w:type="paragraph" w:customStyle="1" w:styleId="F884B63A7A784CB39654C02CEBA9E9B6">
    <w:name w:val="F884B63A7A784CB39654C02CEBA9E9B6"/>
    <w:pPr>
      <w:bidi/>
    </w:pPr>
  </w:style>
  <w:style w:type="paragraph" w:customStyle="1" w:styleId="BDA7E06D2F1D40869242D9CCFAFFE446">
    <w:name w:val="BDA7E06D2F1D40869242D9CCFAFFE446"/>
    <w:pPr>
      <w:bidi/>
    </w:pPr>
  </w:style>
  <w:style w:type="paragraph" w:customStyle="1" w:styleId="B884FFA06F1B4ACDB91046777AC4FDD4">
    <w:name w:val="B884FFA06F1B4ACDB91046777AC4FDD4"/>
    <w:pPr>
      <w:bidi/>
    </w:pPr>
  </w:style>
  <w:style w:type="paragraph" w:customStyle="1" w:styleId="93C3D7E82D7944768E3958454CA61D47">
    <w:name w:val="93C3D7E82D7944768E3958454CA61D47"/>
    <w:pPr>
      <w:bidi/>
    </w:pPr>
  </w:style>
  <w:style w:type="paragraph" w:customStyle="1" w:styleId="247BD1851E524DE5A1FABE2EFB0FDBC4">
    <w:name w:val="247BD1851E524DE5A1FABE2EFB0FDBC4"/>
    <w:pPr>
      <w:bidi/>
    </w:pPr>
  </w:style>
  <w:style w:type="paragraph" w:customStyle="1" w:styleId="3FC96E062A414B788FFEDC5BA85DEAF8">
    <w:name w:val="3FC96E062A414B788FFEDC5BA85DEAF8"/>
    <w:pPr>
      <w:bidi/>
    </w:pPr>
  </w:style>
  <w:style w:type="paragraph" w:customStyle="1" w:styleId="A6EBF408DB5C42278D248D17C012A51A">
    <w:name w:val="A6EBF408DB5C42278D248D17C012A51A"/>
    <w:pPr>
      <w:bidi/>
    </w:pPr>
  </w:style>
  <w:style w:type="paragraph" w:customStyle="1" w:styleId="14314DC23E11484E810F57D7564511B3">
    <w:name w:val="14314DC23E11484E810F57D7564511B3"/>
    <w:pPr>
      <w:bidi/>
    </w:pPr>
  </w:style>
  <w:style w:type="paragraph" w:customStyle="1" w:styleId="E4363235B4374BA9962CC9EFC1B0CB9B">
    <w:name w:val="E4363235B4374BA9962CC9EFC1B0CB9B"/>
    <w:pPr>
      <w:bidi/>
    </w:pPr>
  </w:style>
  <w:style w:type="paragraph" w:customStyle="1" w:styleId="2FC9689DD470409894933F67F356232F">
    <w:name w:val="2FC9689DD470409894933F67F356232F"/>
    <w:pPr>
      <w:bidi/>
    </w:pPr>
  </w:style>
  <w:style w:type="paragraph" w:customStyle="1" w:styleId="88B9F170EDD74851942736B750FA8FEB">
    <w:name w:val="88B9F170EDD74851942736B750FA8FEB"/>
    <w:pPr>
      <w:bidi/>
    </w:pPr>
  </w:style>
  <w:style w:type="paragraph" w:customStyle="1" w:styleId="CC8CC9635493417D9342AF74F626089C">
    <w:name w:val="CC8CC9635493417D9342AF74F626089C"/>
    <w:pPr>
      <w:bidi/>
    </w:pPr>
  </w:style>
  <w:style w:type="paragraph" w:customStyle="1" w:styleId="950ACFAE8C874F739502707A89D3CEC8">
    <w:name w:val="950ACFAE8C874F739502707A89D3CEC8"/>
    <w:pPr>
      <w:bidi/>
    </w:pPr>
  </w:style>
  <w:style w:type="paragraph" w:customStyle="1" w:styleId="045079D0D5344C5FB3418A908B946BFA">
    <w:name w:val="045079D0D5344C5FB3418A908B946BFA"/>
    <w:pPr>
      <w:bidi/>
    </w:pPr>
  </w:style>
  <w:style w:type="paragraph" w:customStyle="1" w:styleId="06DBA9511ABD41F6B6315D46F30F51C1">
    <w:name w:val="06DBA9511ABD41F6B6315D46F30F51C1"/>
    <w:pPr>
      <w:bidi/>
    </w:pPr>
  </w:style>
  <w:style w:type="paragraph" w:customStyle="1" w:styleId="51DEFA68947245AC9B9CBBC98F238A9B">
    <w:name w:val="51DEFA68947245AC9B9CBBC98F238A9B"/>
    <w:pPr>
      <w:bidi/>
    </w:pPr>
  </w:style>
  <w:style w:type="paragraph" w:customStyle="1" w:styleId="58AB10E92B5A4231B010A1DC413E2B19">
    <w:name w:val="58AB10E92B5A4231B010A1DC413E2B19"/>
    <w:pPr>
      <w:bidi/>
    </w:pPr>
  </w:style>
  <w:style w:type="paragraph" w:customStyle="1" w:styleId="D2130C52E4D94C53942E1D06F300FFF7">
    <w:name w:val="D2130C52E4D94C53942E1D06F300FFF7"/>
    <w:pPr>
      <w:bidi/>
    </w:pPr>
  </w:style>
  <w:style w:type="paragraph" w:customStyle="1" w:styleId="043BD1BE519B44DD923C967B511C0C00">
    <w:name w:val="043BD1BE519B44DD923C967B511C0C00"/>
    <w:pPr>
      <w:bidi/>
    </w:pPr>
  </w:style>
  <w:style w:type="paragraph" w:customStyle="1" w:styleId="B525F1D82F2C46EC8130724F68FBD169">
    <w:name w:val="B525F1D82F2C46EC8130724F68FBD169"/>
    <w:pPr>
      <w:bidi/>
    </w:pPr>
  </w:style>
  <w:style w:type="paragraph" w:customStyle="1" w:styleId="0B91DC2892904B4E83A9F0DAE70EE9BD">
    <w:name w:val="0B91DC2892904B4E83A9F0DAE70EE9BD"/>
    <w:pPr>
      <w:bidi/>
    </w:pPr>
  </w:style>
  <w:style w:type="paragraph" w:customStyle="1" w:styleId="0EA104315CBD4F9885E88607E3125739">
    <w:name w:val="0EA104315CBD4F9885E88607E3125739"/>
    <w:pPr>
      <w:bidi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paragraph" w:customStyle="1" w:styleId="F5DF8CBE21754271AC8575E3A0E636DD">
    <w:name w:val="F5DF8CBE21754271AC8575E3A0E636D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4A0729-E027-46F5-B373-64CFEE14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{A0E92A23-91C1-49FE-B251-D9697DCDCEE4}tf00546271_win32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2021-04-01T17:24:00Z</dcterms:created>
  <dcterms:modified xsi:type="dcterms:W3CDTF">2021-04-02T14:10:00Z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